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D77" w:rsidRDefault="00AF6022" w:rsidP="00AF6022">
      <w:pPr>
        <w:pStyle w:val="ErsterTitel"/>
      </w:pPr>
      <w:bookmarkStart w:id="0" w:name="_GoBack"/>
      <w:bookmarkEnd w:id="0"/>
      <w:r>
        <w:t>PostZone</w:t>
      </w:r>
    </w:p>
    <w:p w:rsidR="00AF6022" w:rsidRDefault="00AF6022" w:rsidP="00AF6022"/>
    <w:p w:rsidR="00AF6022" w:rsidRDefault="00AF6022" w:rsidP="00AF6022">
      <w:r>
        <w:t>Sie</w:t>
      </w:r>
      <w:r w:rsidR="00AD25F1">
        <w:t xml:space="preserve"> wissen</w:t>
      </w:r>
      <w:r>
        <w:t>, dass unsere Lernplattform «PostZone» Sie in den nächsten Jahren begleiten wird.</w:t>
      </w:r>
      <w:r>
        <w:br/>
      </w:r>
      <w:r>
        <w:br/>
        <w:t xml:space="preserve">Wissen Sie auch, dass Sie sowohl von Ihrem Arbeitsplatz als auch von zu Hause auf PostZone gelangen können? Zu beachten ist, dass hier unterschiedliche </w:t>
      </w:r>
      <w:proofErr w:type="spellStart"/>
      <w:r>
        <w:t>URL‘s</w:t>
      </w:r>
      <w:proofErr w:type="spellEnd"/>
      <w:r>
        <w:t xml:space="preserve"> (Webadresse) zum Einsatz kommen.</w:t>
      </w:r>
    </w:p>
    <w:p w:rsidR="00AF6022" w:rsidRDefault="00AF6022" w:rsidP="00AF6022">
      <w:r>
        <w:br/>
        <w:t>Schauen wir uns die zwei Fälle an:</w:t>
      </w:r>
    </w:p>
    <w:p w:rsidR="00AF6022" w:rsidRDefault="00AF6022" w:rsidP="00AF6022"/>
    <w:p w:rsidR="00AF6022" w:rsidRDefault="00AF6022" w:rsidP="00AF6022"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154940</wp:posOffset>
            </wp:positionV>
            <wp:extent cx="1085850" cy="914400"/>
            <wp:effectExtent l="19050" t="0" r="0" b="0"/>
            <wp:wrapSquare wrapText="bothSides"/>
            <wp:docPr id="7" name="Grafik 6" descr="D3VR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VRG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6022" w:rsidRDefault="00AF6022" w:rsidP="00AF6022">
      <w:pPr>
        <w:ind w:left="1985"/>
      </w:pPr>
      <w:r>
        <w:rPr>
          <w:b/>
        </w:rPr>
        <w:t xml:space="preserve">1) </w:t>
      </w:r>
      <w:r w:rsidRPr="004F2E41">
        <w:rPr>
          <w:b/>
        </w:rPr>
        <w:t xml:space="preserve">Sie befinden sich im Geschäft und haben sich am Computer mit Ihrem </w:t>
      </w:r>
      <w:r>
        <w:rPr>
          <w:b/>
        </w:rPr>
        <w:t>Ben</w:t>
      </w:r>
      <w:r w:rsidRPr="004F2E41">
        <w:rPr>
          <w:b/>
        </w:rPr>
        <w:t>utzernamen ang</w:t>
      </w:r>
      <w:r w:rsidRPr="004F2E41">
        <w:rPr>
          <w:b/>
        </w:rPr>
        <w:t>e</w:t>
      </w:r>
      <w:r w:rsidRPr="004F2E41">
        <w:rPr>
          <w:b/>
        </w:rPr>
        <w:t>meldet</w:t>
      </w:r>
      <w:r w:rsidRPr="004F2E41">
        <w:rPr>
          <w:b/>
        </w:rPr>
        <w:br/>
      </w:r>
      <w:r w:rsidRPr="004F2E41">
        <w:rPr>
          <w:b/>
        </w:rPr>
        <w:br/>
      </w:r>
      <w:r>
        <w:t xml:space="preserve">Geben Sie in Ihrem Browser (z.B. </w:t>
      </w:r>
      <w:proofErr w:type="spellStart"/>
      <w:r>
        <w:t>InternetExplorer</w:t>
      </w:r>
      <w:proofErr w:type="spellEnd"/>
      <w:r>
        <w:t>) folgende URL ein:</w:t>
      </w:r>
      <w:r>
        <w:br/>
      </w:r>
      <w:hyperlink r:id="rId10" w:history="1">
        <w:r w:rsidRPr="0091467A">
          <w:rPr>
            <w:rStyle w:val="Hyperlink"/>
          </w:rPr>
          <w:t>https://postzone.extern.post.ch</w:t>
        </w:r>
      </w:hyperlink>
      <w:r>
        <w:br/>
      </w:r>
      <w:r>
        <w:br/>
        <w:t>Sie gelangen direkt auf PostZone und können das Angebot nutzen.</w:t>
      </w:r>
    </w:p>
    <w:p w:rsidR="00AF6022" w:rsidRDefault="00AF6022" w:rsidP="00AF6022">
      <w:pPr>
        <w:ind w:left="1985"/>
      </w:pPr>
    </w:p>
    <w:p w:rsidR="00AF6022" w:rsidRDefault="00AF6022" w:rsidP="00AF6022">
      <w:pPr>
        <w:ind w:left="1985"/>
      </w:pPr>
    </w:p>
    <w:p w:rsidR="00AF6022" w:rsidRDefault="00AF6022" w:rsidP="00AF6022">
      <w:pPr>
        <w:ind w:left="1985"/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88900</wp:posOffset>
            </wp:positionV>
            <wp:extent cx="1085850" cy="1133475"/>
            <wp:effectExtent l="19050" t="0" r="0" b="0"/>
            <wp:wrapSquare wrapText="bothSides"/>
            <wp:docPr id="6" name="Bild 2" descr="C:\Users\graberu\AppData\Local\Microsoft\Windows\Temporary Internet Files\Content.IE5\X41LDGL1\MC90039141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aberu\AppData\Local\Microsoft\Windows\Temporary Internet Files\Content.IE5\X41LDGL1\MC900391412[1]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6022" w:rsidRDefault="00AF6022" w:rsidP="00AF6022">
      <w:pPr>
        <w:ind w:left="1985"/>
      </w:pPr>
      <w:r>
        <w:rPr>
          <w:b/>
        </w:rPr>
        <w:t xml:space="preserve">2) </w:t>
      </w:r>
      <w:r w:rsidRPr="004F2E41">
        <w:rPr>
          <w:b/>
        </w:rPr>
        <w:t>Sie befinden sich zu Hause und möchten PostZone nutzen</w:t>
      </w:r>
      <w:r>
        <w:rPr>
          <w:b/>
        </w:rPr>
        <w:br/>
      </w:r>
      <w:r>
        <w:rPr>
          <w:b/>
        </w:rPr>
        <w:br/>
      </w:r>
      <w:r>
        <w:t>Geben Sie in Ihrem Browser folgende URL ein:</w:t>
      </w:r>
      <w:r>
        <w:br/>
      </w:r>
      <w:hyperlink r:id="rId12" w:history="1">
        <w:r w:rsidRPr="0091467A">
          <w:rPr>
            <w:rStyle w:val="Hyperlink"/>
          </w:rPr>
          <w:t>https://extern.post.ch</w:t>
        </w:r>
      </w:hyperlink>
      <w:r>
        <w:br/>
      </w:r>
      <w:r>
        <w:br/>
        <w:t>Hier gelangen Sie auf das Portal „Externer Benutzerzugang“, auf welchem Sie sich anmelden müssen und dort den Link PostZone finden.</w:t>
      </w:r>
      <w:r>
        <w:br/>
        <w:t>Im Handbuch PostZone (Sie finden es auf der Lernplattform) ist dem</w:t>
      </w:r>
      <w:r>
        <w:br/>
        <w:t>„Externen Benutzerzugang“ ein eigenes Kapitel gewidmet.</w:t>
      </w:r>
    </w:p>
    <w:p w:rsidR="00AF6022" w:rsidRDefault="00AF6022" w:rsidP="00AF6022"/>
    <w:p w:rsidR="00AF6022" w:rsidRPr="00996B33" w:rsidRDefault="00073138" w:rsidP="00AF6022">
      <w:pPr>
        <w:pStyle w:val="ErsterTitel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4005580</wp:posOffset>
                </wp:positionH>
                <wp:positionV relativeFrom="paragraph">
                  <wp:posOffset>2474595</wp:posOffset>
                </wp:positionV>
                <wp:extent cx="3158490" cy="1929765"/>
                <wp:effectExtent l="5080" t="7620" r="8255" b="571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8490" cy="1929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2059" w:rsidRDefault="00DB2059" w:rsidP="00AF6022">
                            <w:pPr>
                              <w:tabs>
                                <w:tab w:val="left" w:pos="284"/>
                              </w:tabs>
                              <w:rPr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lang w:val="de-DE"/>
                              </w:rPr>
                              <w:tab/>
                            </w:r>
                            <w:r>
                              <w:rPr>
                                <w:b/>
                                <w:lang w:val="de-DE"/>
                              </w:rPr>
                              <w:br/>
                            </w:r>
                            <w:r w:rsidRPr="005B3BC4">
                              <w:rPr>
                                <w:b/>
                                <w:lang w:val="de-DE"/>
                              </w:rPr>
                              <w:t>Ich b</w:t>
                            </w:r>
                            <w:r w:rsidR="00D91AC0">
                              <w:rPr>
                                <w:b/>
                                <w:lang w:val="de-DE"/>
                              </w:rPr>
                              <w:t>in</w:t>
                            </w:r>
                            <w:r w:rsidRPr="005B3BC4">
                              <w:rPr>
                                <w:b/>
                                <w:lang w:val="de-DE"/>
                              </w:rPr>
                              <w:t xml:space="preserve"> im Geschäft</w:t>
                            </w:r>
                            <w:r>
                              <w:rPr>
                                <w:lang w:val="de-DE"/>
                              </w:rPr>
                              <w:br/>
                            </w:r>
                            <w:r w:rsidRPr="00023746">
                              <w:rPr>
                                <w:sz w:val="28"/>
                                <w:szCs w:val="28"/>
                                <w:lang w:val="de-DE"/>
                              </w:rPr>
                              <w:br/>
                            </w:r>
                            <w:r w:rsidRPr="0002374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61430" cy="809625"/>
                                  <wp:effectExtent l="19050" t="0" r="0" b="0"/>
                                  <wp:docPr id="9" name="Bild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3VRG5.jpg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143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2059" w:rsidRDefault="00DB2059" w:rsidP="00AF6022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5.4pt;margin-top:194.85pt;width:248.7pt;height:151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">
                <v:stroke dashstyle="1 1"/>
                <v:textbox>
                  <w:txbxContent>
                    <w:p w:rsidR="00DB2059" w:rsidRDefault="00DB2059" w:rsidP="00AF6022">
                      <w:pPr>
                        <w:tabs>
                          <w:tab w:val="left" w:pos="284"/>
                        </w:tabs>
                        <w:rPr>
                          <w:lang w:val="de-DE"/>
                        </w:rPr>
                      </w:pPr>
                      <w:r>
                        <w:rPr>
                          <w:b/>
                          <w:lang w:val="de-DE"/>
                        </w:rPr>
                        <w:t xml:space="preserve"> </w:t>
                      </w:r>
                      <w:r>
                        <w:rPr>
                          <w:b/>
                          <w:lang w:val="de-DE"/>
                        </w:rPr>
                        <w:tab/>
                      </w:r>
                      <w:r>
                        <w:rPr>
                          <w:b/>
                          <w:lang w:val="de-DE"/>
                        </w:rPr>
                        <w:br/>
                      </w:r>
                      <w:r w:rsidRPr="005B3BC4">
                        <w:rPr>
                          <w:b/>
                          <w:lang w:val="de-DE"/>
                        </w:rPr>
                        <w:t>Ich b</w:t>
                      </w:r>
                      <w:r w:rsidR="00D91AC0">
                        <w:rPr>
                          <w:b/>
                          <w:lang w:val="de-DE"/>
                        </w:rPr>
                        <w:t>in</w:t>
                      </w:r>
                      <w:r w:rsidRPr="005B3BC4">
                        <w:rPr>
                          <w:b/>
                          <w:lang w:val="de-DE"/>
                        </w:rPr>
                        <w:t xml:space="preserve"> im Geschäft</w:t>
                      </w:r>
                      <w:r>
                        <w:rPr>
                          <w:lang w:val="de-DE"/>
                        </w:rPr>
                        <w:br/>
                      </w:r>
                      <w:r w:rsidRPr="00023746">
                        <w:rPr>
                          <w:sz w:val="28"/>
                          <w:szCs w:val="28"/>
                          <w:lang w:val="de-DE"/>
                        </w:rPr>
                        <w:br/>
                      </w:r>
                      <w:r w:rsidRPr="00023746">
                        <w:rPr>
                          <w:noProof/>
                        </w:rPr>
                        <w:drawing>
                          <wp:inline distT="0" distB="0" distL="0" distR="0">
                            <wp:extent cx="961430" cy="809625"/>
                            <wp:effectExtent l="19050" t="0" r="0" b="0"/>
                            <wp:docPr id="9" name="Bild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3VRG5.jp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1430" cy="809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2059" w:rsidRDefault="00DB2059" w:rsidP="00AF6022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934720</wp:posOffset>
                </wp:positionH>
                <wp:positionV relativeFrom="paragraph">
                  <wp:posOffset>2474595</wp:posOffset>
                </wp:positionV>
                <wp:extent cx="3070860" cy="2001520"/>
                <wp:effectExtent l="10795" t="7620" r="13970" b="1016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200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2059" w:rsidRDefault="00DB2059" w:rsidP="00AF6022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lang w:val="de-DE"/>
                              </w:rPr>
                              <w:br/>
                            </w:r>
                            <w:r w:rsidRPr="005B3BC4">
                              <w:rPr>
                                <w:b/>
                                <w:lang w:val="de-DE"/>
                              </w:rPr>
                              <w:t>Ich b</w:t>
                            </w:r>
                            <w:r w:rsidR="00D91AC0">
                              <w:rPr>
                                <w:b/>
                                <w:lang w:val="de-DE"/>
                              </w:rPr>
                              <w:t>in</w:t>
                            </w:r>
                            <w:r w:rsidRPr="005B3BC4">
                              <w:rPr>
                                <w:b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lang w:val="de-DE"/>
                              </w:rPr>
                              <w:t>zu Hause</w:t>
                            </w:r>
                          </w:p>
                          <w:p w:rsidR="00DB2059" w:rsidRDefault="00DB2059" w:rsidP="00AF6022">
                            <w:pPr>
                              <w:tabs>
                                <w:tab w:val="left" w:pos="142"/>
                              </w:tabs>
                              <w:rPr>
                                <w:lang w:val="de-DE"/>
                              </w:rPr>
                            </w:pPr>
                            <w:r w:rsidRPr="005B3BC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85850" cy="1133475"/>
                                  <wp:effectExtent l="0" t="0" r="0" b="0"/>
                                  <wp:docPr id="8" name="Bild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graberu\AppData\Local\Microsoft\Windows\Temporary Internet Files\Content.IE5\X41LDGL1\MC900391412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0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2059" w:rsidRDefault="00DB2059" w:rsidP="00AF6022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73.6pt;margin-top:194.85pt;width:241.8pt;height:157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">
                <v:stroke dashstyle="1 1"/>
                <v:textbox>
                  <w:txbxContent>
                    <w:p w:rsidR="00DB2059" w:rsidRDefault="00DB2059" w:rsidP="00AF6022">
                      <w:pPr>
                        <w:rPr>
                          <w:lang w:val="de-DE"/>
                        </w:rPr>
                      </w:pPr>
                      <w:r>
                        <w:rPr>
                          <w:b/>
                          <w:lang w:val="de-DE"/>
                        </w:rPr>
                        <w:br/>
                      </w:r>
                      <w:r w:rsidRPr="005B3BC4">
                        <w:rPr>
                          <w:b/>
                          <w:lang w:val="de-DE"/>
                        </w:rPr>
                        <w:t>Ich b</w:t>
                      </w:r>
                      <w:r w:rsidR="00D91AC0">
                        <w:rPr>
                          <w:b/>
                          <w:lang w:val="de-DE"/>
                        </w:rPr>
                        <w:t>in</w:t>
                      </w:r>
                      <w:r w:rsidRPr="005B3BC4">
                        <w:rPr>
                          <w:b/>
                          <w:lang w:val="de-DE"/>
                        </w:rPr>
                        <w:t xml:space="preserve"> </w:t>
                      </w:r>
                      <w:r>
                        <w:rPr>
                          <w:b/>
                          <w:lang w:val="de-DE"/>
                        </w:rPr>
                        <w:t>zu Hause</w:t>
                      </w:r>
                    </w:p>
                    <w:p w:rsidR="00DB2059" w:rsidRDefault="00DB2059" w:rsidP="00AF6022">
                      <w:pPr>
                        <w:tabs>
                          <w:tab w:val="left" w:pos="142"/>
                        </w:tabs>
                        <w:rPr>
                          <w:lang w:val="de-DE"/>
                        </w:rPr>
                      </w:pPr>
                      <w:r w:rsidRPr="005B3BC4">
                        <w:rPr>
                          <w:noProof/>
                        </w:rPr>
                        <w:drawing>
                          <wp:inline distT="0" distB="0" distL="0" distR="0">
                            <wp:extent cx="1085850" cy="1133475"/>
                            <wp:effectExtent l="0" t="0" r="0" b="0"/>
                            <wp:docPr id="8" name="Bild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graberu\AppData\Local\Microsoft\Windows\Temporary Internet Files\Content.IE5\X41LDGL1\MC900391412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5850" cy="1133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2059" w:rsidRDefault="00DB2059" w:rsidP="00AF6022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6B33" w:rsidRPr="00996B33"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-1247140</wp:posOffset>
            </wp:positionH>
            <wp:positionV relativeFrom="paragraph">
              <wp:posOffset>90170</wp:posOffset>
            </wp:positionV>
            <wp:extent cx="10147300" cy="4324350"/>
            <wp:effectExtent l="19050" t="0" r="6350" b="0"/>
            <wp:wrapNone/>
            <wp:docPr id="10" name="Grafik 0" descr="PostZone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ZoneLogo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730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5107940</wp:posOffset>
                </wp:positionH>
                <wp:positionV relativeFrom="paragraph">
                  <wp:posOffset>3201670</wp:posOffset>
                </wp:positionV>
                <wp:extent cx="1895475" cy="276225"/>
                <wp:effectExtent l="2540" t="127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059" w:rsidRDefault="00DB2059" w:rsidP="00AF6022">
                            <w:r>
                              <w:rPr>
                                <w:noProof/>
                              </w:rPr>
                              <w:t>https://postzone.extern.post.ch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402.2pt;margin-top:252.1pt;width:149.25pt;height:21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" stroked="f">
                <v:textbox>
                  <w:txbxContent>
                    <w:p w:rsidR="00DB2059" w:rsidRDefault="00DB2059" w:rsidP="00AF6022">
                      <w:r>
                        <w:rPr>
                          <w:noProof/>
                        </w:rPr>
                        <w:t>https://postzone.extern.post.ch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2167890</wp:posOffset>
                </wp:positionH>
                <wp:positionV relativeFrom="paragraph">
                  <wp:posOffset>3256915</wp:posOffset>
                </wp:positionV>
                <wp:extent cx="1575435" cy="276225"/>
                <wp:effectExtent l="0" t="0" r="0" b="635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543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059" w:rsidRDefault="00DB2059" w:rsidP="00AF6022">
                            <w:r>
                              <w:t>https://extern.post.ch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170.7pt;margin-top:256.45pt;width:124.05pt;height:21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" stroked="f">
                <v:textbox>
                  <w:txbxContent>
                    <w:p w:rsidR="00DB2059" w:rsidRDefault="00DB2059" w:rsidP="00AF6022">
                      <w:r>
                        <w:t>https://extern.post.ch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F6022" w:rsidRPr="00996B33" w:rsidSect="00BB0810">
      <w:headerReference w:type="default" r:id="rId17"/>
      <w:pgSz w:w="11906" w:h="16838" w:code="9"/>
      <w:pgMar w:top="2381" w:right="851" w:bottom="1134" w:left="794" w:header="709" w:footer="5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63C5" w:rsidRDefault="000263C5">
      <w:r>
        <w:separator/>
      </w:r>
    </w:p>
  </w:endnote>
  <w:endnote w:type="continuationSeparator" w:id="0">
    <w:p w:rsidR="000263C5" w:rsidRDefault="00026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rutiger 45 Light">
    <w:altName w:val="Corbel"/>
    <w:charset w:val="00"/>
    <w:family w:val="swiss"/>
    <w:pitch w:val="variable"/>
    <w:sig w:usb0="800000AF" w:usb1="5000204A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63C5" w:rsidRDefault="000263C5">
      <w:r>
        <w:separator/>
      </w:r>
    </w:p>
  </w:footnote>
  <w:footnote w:type="continuationSeparator" w:id="0">
    <w:p w:rsidR="000263C5" w:rsidRDefault="000263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059" w:rsidRDefault="00DB2059">
    <w:pPr>
      <w:pStyle w:val="Kopfzeile"/>
    </w:pPr>
    <w:r>
      <w:rPr>
        <w:noProof/>
      </w:rPr>
      <w:drawing>
        <wp:anchor distT="0" distB="0" distL="114300" distR="114300" simplePos="0" relativeHeight="251662336" behindDoc="0" locked="1" layoutInCell="1" allowOverlap="1">
          <wp:simplePos x="0" y="0"/>
          <wp:positionH relativeFrom="column">
            <wp:posOffset>5112385</wp:posOffset>
          </wp:positionH>
          <wp:positionV relativeFrom="page">
            <wp:posOffset>262890</wp:posOffset>
          </wp:positionV>
          <wp:extent cx="1663065" cy="442595"/>
          <wp:effectExtent l="0" t="0" r="0" b="0"/>
          <wp:wrapNone/>
          <wp:docPr id="1" name="Logo" descr="DDRGCN5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4" descr="DDRGCN5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065" cy="4425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73138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0288" behindDoc="0" locked="1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899795"/>
              <wp:effectExtent l="0" t="0" r="2540" b="0"/>
              <wp:wrapNone/>
              <wp:docPr id="2" name="GelberBalken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310" cy="899795"/>
                      </a:xfrm>
                      <a:prstGeom prst="rect">
                        <a:avLst/>
                      </a:prstGeom>
                      <a:solidFill>
                        <a:srgbClr val="FFCC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2059" w:rsidRDefault="00DB2059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GelberBalken" o:spid="_x0000_s1030" type="#_x0000_t202" style="position:absolute;margin-left:0;margin-top:0;width:595.3pt;height:70.8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" fillcolor="#fc0" stroked="f">
              <v:textbox>
                <w:txbxContent>
                  <w:p w:rsidR="00DB2059" w:rsidRDefault="00DB2059"/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222530"/>
    <w:multiLevelType w:val="hybridMultilevel"/>
    <w:tmpl w:val="A5426830"/>
    <w:lvl w:ilvl="0" w:tplc="808C1D96">
      <w:numFmt w:val="bullet"/>
      <w:pStyle w:val="Liste1"/>
      <w:lvlText w:val="−"/>
      <w:lvlJc w:val="left"/>
      <w:pPr>
        <w:tabs>
          <w:tab w:val="num" w:pos="170"/>
        </w:tabs>
        <w:ind w:left="170" w:hanging="170"/>
      </w:pPr>
      <w:rPr>
        <w:rFonts w:ascii="Frutiger 45 Light" w:eastAsia="Times New Roman" w:hAnsi="Frutiger 45 Light" w:cs="Times New Roman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81226BD"/>
    <w:multiLevelType w:val="hybridMultilevel"/>
    <w:tmpl w:val="46B6484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07176A"/>
    <w:multiLevelType w:val="multilevel"/>
    <w:tmpl w:val="9364DC30"/>
    <w:lvl w:ilvl="0">
      <w:start w:val="1"/>
      <w:numFmt w:val="decimal"/>
      <w:lvlRestart w:val="0"/>
      <w:pStyle w:val="berschrift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50"/>
        </w:tabs>
        <w:ind w:left="850" w:hanging="850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76"/>
        </w:tabs>
        <w:ind w:left="1276" w:hanging="127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17"/>
        </w:tabs>
        <w:ind w:left="1417" w:hanging="1417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>
      <o:colormru v:ext="edit" colors="#fc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470"/>
    <w:rsid w:val="000263C5"/>
    <w:rsid w:val="00027288"/>
    <w:rsid w:val="0003302D"/>
    <w:rsid w:val="00073138"/>
    <w:rsid w:val="000B62EA"/>
    <w:rsid w:val="000C5F01"/>
    <w:rsid w:val="000E41D5"/>
    <w:rsid w:val="000F047D"/>
    <w:rsid w:val="000F6359"/>
    <w:rsid w:val="001046EA"/>
    <w:rsid w:val="00111E92"/>
    <w:rsid w:val="00122405"/>
    <w:rsid w:val="0015723A"/>
    <w:rsid w:val="001926C6"/>
    <w:rsid w:val="00192BCE"/>
    <w:rsid w:val="001B216D"/>
    <w:rsid w:val="001C18EE"/>
    <w:rsid w:val="001D68B7"/>
    <w:rsid w:val="001E2A62"/>
    <w:rsid w:val="00207047"/>
    <w:rsid w:val="00276819"/>
    <w:rsid w:val="00285344"/>
    <w:rsid w:val="002A4278"/>
    <w:rsid w:val="002C402D"/>
    <w:rsid w:val="00312795"/>
    <w:rsid w:val="00314226"/>
    <w:rsid w:val="00320848"/>
    <w:rsid w:val="00321AC6"/>
    <w:rsid w:val="00341CD5"/>
    <w:rsid w:val="00347007"/>
    <w:rsid w:val="00370545"/>
    <w:rsid w:val="00382FD9"/>
    <w:rsid w:val="003D0A2E"/>
    <w:rsid w:val="003F3093"/>
    <w:rsid w:val="003F4264"/>
    <w:rsid w:val="004229A7"/>
    <w:rsid w:val="00436D94"/>
    <w:rsid w:val="004478EB"/>
    <w:rsid w:val="00480677"/>
    <w:rsid w:val="00494470"/>
    <w:rsid w:val="004A6E34"/>
    <w:rsid w:val="004B7000"/>
    <w:rsid w:val="004C35A0"/>
    <w:rsid w:val="004C7EFD"/>
    <w:rsid w:val="00501A84"/>
    <w:rsid w:val="00515F52"/>
    <w:rsid w:val="00540FCA"/>
    <w:rsid w:val="00541753"/>
    <w:rsid w:val="00554370"/>
    <w:rsid w:val="00563827"/>
    <w:rsid w:val="00572874"/>
    <w:rsid w:val="00573D41"/>
    <w:rsid w:val="005E677B"/>
    <w:rsid w:val="005E795D"/>
    <w:rsid w:val="00607D98"/>
    <w:rsid w:val="00607DC5"/>
    <w:rsid w:val="00620868"/>
    <w:rsid w:val="00655B11"/>
    <w:rsid w:val="00695676"/>
    <w:rsid w:val="006B57E5"/>
    <w:rsid w:val="006C40E4"/>
    <w:rsid w:val="006D09CC"/>
    <w:rsid w:val="006E6B0D"/>
    <w:rsid w:val="006F1593"/>
    <w:rsid w:val="0074428D"/>
    <w:rsid w:val="00754FBC"/>
    <w:rsid w:val="00772D20"/>
    <w:rsid w:val="00781B01"/>
    <w:rsid w:val="007A6CDB"/>
    <w:rsid w:val="007C52F8"/>
    <w:rsid w:val="007E37FC"/>
    <w:rsid w:val="007E724F"/>
    <w:rsid w:val="007F1810"/>
    <w:rsid w:val="007F4549"/>
    <w:rsid w:val="00805D14"/>
    <w:rsid w:val="00810D65"/>
    <w:rsid w:val="00820820"/>
    <w:rsid w:val="00825260"/>
    <w:rsid w:val="0083408B"/>
    <w:rsid w:val="00850CF1"/>
    <w:rsid w:val="008529F8"/>
    <w:rsid w:val="00854E7C"/>
    <w:rsid w:val="00865687"/>
    <w:rsid w:val="008816B2"/>
    <w:rsid w:val="008A4417"/>
    <w:rsid w:val="008A6A1E"/>
    <w:rsid w:val="008B35F1"/>
    <w:rsid w:val="008C0D89"/>
    <w:rsid w:val="008E2D3C"/>
    <w:rsid w:val="008F5B00"/>
    <w:rsid w:val="00905272"/>
    <w:rsid w:val="0091392D"/>
    <w:rsid w:val="00922D77"/>
    <w:rsid w:val="00933C1D"/>
    <w:rsid w:val="0096276A"/>
    <w:rsid w:val="00980567"/>
    <w:rsid w:val="00995AE1"/>
    <w:rsid w:val="00996B33"/>
    <w:rsid w:val="009D7E00"/>
    <w:rsid w:val="009E7420"/>
    <w:rsid w:val="00A014BF"/>
    <w:rsid w:val="00A07B26"/>
    <w:rsid w:val="00A11031"/>
    <w:rsid w:val="00A30307"/>
    <w:rsid w:val="00A35B94"/>
    <w:rsid w:val="00A35D67"/>
    <w:rsid w:val="00A53289"/>
    <w:rsid w:val="00A91D23"/>
    <w:rsid w:val="00A92BA2"/>
    <w:rsid w:val="00AA4FAA"/>
    <w:rsid w:val="00AC5E83"/>
    <w:rsid w:val="00AD25F1"/>
    <w:rsid w:val="00AF6022"/>
    <w:rsid w:val="00B16445"/>
    <w:rsid w:val="00B355FF"/>
    <w:rsid w:val="00B67315"/>
    <w:rsid w:val="00BB0810"/>
    <w:rsid w:val="00BC3E4C"/>
    <w:rsid w:val="00BD0AF1"/>
    <w:rsid w:val="00BE212B"/>
    <w:rsid w:val="00BE4D25"/>
    <w:rsid w:val="00BE5F4D"/>
    <w:rsid w:val="00C33AA2"/>
    <w:rsid w:val="00C33F9C"/>
    <w:rsid w:val="00C3733A"/>
    <w:rsid w:val="00C56146"/>
    <w:rsid w:val="00C6214B"/>
    <w:rsid w:val="00C9152B"/>
    <w:rsid w:val="00C96188"/>
    <w:rsid w:val="00CE4313"/>
    <w:rsid w:val="00D20A81"/>
    <w:rsid w:val="00D22065"/>
    <w:rsid w:val="00D44207"/>
    <w:rsid w:val="00D7372C"/>
    <w:rsid w:val="00D83972"/>
    <w:rsid w:val="00D91AC0"/>
    <w:rsid w:val="00D96DEB"/>
    <w:rsid w:val="00D977E5"/>
    <w:rsid w:val="00DA0B82"/>
    <w:rsid w:val="00DB2059"/>
    <w:rsid w:val="00DD4C2A"/>
    <w:rsid w:val="00DE2E4F"/>
    <w:rsid w:val="00E22005"/>
    <w:rsid w:val="00E348CB"/>
    <w:rsid w:val="00E5322C"/>
    <w:rsid w:val="00E55116"/>
    <w:rsid w:val="00E66CD9"/>
    <w:rsid w:val="00E91198"/>
    <w:rsid w:val="00E97494"/>
    <w:rsid w:val="00ED32D7"/>
    <w:rsid w:val="00F0460F"/>
    <w:rsid w:val="00F25863"/>
    <w:rsid w:val="00F3238E"/>
    <w:rsid w:val="00F57B7A"/>
    <w:rsid w:val="00F64D73"/>
    <w:rsid w:val="00F7261C"/>
    <w:rsid w:val="00F77F03"/>
    <w:rsid w:val="00F855F3"/>
    <w:rsid w:val="00FA3B57"/>
    <w:rsid w:val="00FA6832"/>
    <w:rsid w:val="00FF5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320848"/>
    <w:rPr>
      <w:rFonts w:ascii="Frutiger 45 Light" w:hAnsi="Frutiger 45 Light"/>
      <w:szCs w:val="24"/>
    </w:rPr>
  </w:style>
  <w:style w:type="paragraph" w:styleId="berschrift1">
    <w:name w:val="heading 1"/>
    <w:basedOn w:val="Standard"/>
    <w:next w:val="Standard"/>
    <w:qFormat/>
    <w:rsid w:val="00192BCE"/>
    <w:pPr>
      <w:numPr>
        <w:numId w:val="1"/>
      </w:numPr>
      <w:spacing w:line="243" w:lineRule="atLeast"/>
      <w:outlineLvl w:val="0"/>
    </w:pPr>
    <w:rPr>
      <w:rFonts w:cs="Arial"/>
      <w:b/>
      <w:bCs/>
      <w:kern w:val="28"/>
      <w:sz w:val="24"/>
      <w:szCs w:val="32"/>
    </w:rPr>
  </w:style>
  <w:style w:type="paragraph" w:styleId="berschrift2">
    <w:name w:val="heading 2"/>
    <w:basedOn w:val="Standard"/>
    <w:next w:val="Standard"/>
    <w:qFormat/>
    <w:rsid w:val="00192BCE"/>
    <w:pPr>
      <w:numPr>
        <w:ilvl w:val="1"/>
        <w:numId w:val="1"/>
      </w:numPr>
      <w:spacing w:line="243" w:lineRule="atLeast"/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Standard"/>
    <w:next w:val="Standard"/>
    <w:qFormat/>
    <w:rsid w:val="00192BCE"/>
    <w:pPr>
      <w:numPr>
        <w:ilvl w:val="2"/>
        <w:numId w:val="1"/>
      </w:numPr>
      <w:spacing w:line="243" w:lineRule="atLeast"/>
      <w:outlineLvl w:val="2"/>
    </w:pPr>
    <w:rPr>
      <w:rFonts w:cs="Arial"/>
      <w:bCs/>
      <w:szCs w:val="26"/>
    </w:rPr>
  </w:style>
  <w:style w:type="paragraph" w:styleId="berschrift4">
    <w:name w:val="heading 4"/>
    <w:basedOn w:val="Standard"/>
    <w:next w:val="Standard"/>
    <w:qFormat/>
    <w:rsid w:val="00192BCE"/>
    <w:pPr>
      <w:numPr>
        <w:ilvl w:val="3"/>
        <w:numId w:val="1"/>
      </w:numPr>
      <w:spacing w:line="243" w:lineRule="atLeast"/>
      <w:outlineLvl w:val="3"/>
    </w:pPr>
    <w:rPr>
      <w:bCs/>
      <w:szCs w:val="28"/>
    </w:rPr>
  </w:style>
  <w:style w:type="paragraph" w:styleId="berschrift5">
    <w:name w:val="heading 5"/>
    <w:basedOn w:val="Standard"/>
    <w:next w:val="Standard"/>
    <w:qFormat/>
    <w:rsid w:val="00192BCE"/>
    <w:pPr>
      <w:numPr>
        <w:ilvl w:val="4"/>
        <w:numId w:val="1"/>
      </w:numPr>
      <w:spacing w:line="243" w:lineRule="atLeast"/>
      <w:outlineLvl w:val="4"/>
    </w:pPr>
    <w:rPr>
      <w:bCs/>
      <w:iCs/>
      <w:szCs w:val="26"/>
    </w:rPr>
  </w:style>
  <w:style w:type="paragraph" w:styleId="berschrift6">
    <w:name w:val="heading 6"/>
    <w:basedOn w:val="Standard"/>
    <w:next w:val="Standard"/>
    <w:qFormat/>
    <w:rsid w:val="00192BCE"/>
    <w:pPr>
      <w:numPr>
        <w:ilvl w:val="5"/>
        <w:numId w:val="1"/>
      </w:numPr>
      <w:spacing w:line="243" w:lineRule="atLeast"/>
      <w:outlineLvl w:val="5"/>
    </w:pPr>
    <w:rPr>
      <w:bCs/>
      <w:szCs w:val="22"/>
    </w:rPr>
  </w:style>
  <w:style w:type="paragraph" w:styleId="berschrift7">
    <w:name w:val="heading 7"/>
    <w:basedOn w:val="Standard"/>
    <w:next w:val="Standard"/>
    <w:qFormat/>
    <w:rsid w:val="00192BCE"/>
    <w:pPr>
      <w:numPr>
        <w:ilvl w:val="6"/>
        <w:numId w:val="1"/>
      </w:numPr>
      <w:spacing w:line="243" w:lineRule="atLeast"/>
      <w:outlineLvl w:val="6"/>
    </w:pPr>
  </w:style>
  <w:style w:type="paragraph" w:styleId="berschrift8">
    <w:name w:val="heading 8"/>
    <w:basedOn w:val="Standard"/>
    <w:next w:val="Standard"/>
    <w:qFormat/>
    <w:rsid w:val="00192BCE"/>
    <w:pPr>
      <w:numPr>
        <w:ilvl w:val="7"/>
        <w:numId w:val="1"/>
      </w:numPr>
      <w:spacing w:line="243" w:lineRule="atLeast"/>
      <w:outlineLvl w:val="7"/>
    </w:pPr>
    <w:rPr>
      <w:iCs/>
    </w:rPr>
  </w:style>
  <w:style w:type="paragraph" w:styleId="berschrift9">
    <w:name w:val="heading 9"/>
    <w:basedOn w:val="Standard"/>
    <w:next w:val="Standard"/>
    <w:qFormat/>
    <w:rsid w:val="00192BCE"/>
    <w:pPr>
      <w:numPr>
        <w:ilvl w:val="8"/>
        <w:numId w:val="1"/>
      </w:numPr>
      <w:spacing w:line="243" w:lineRule="atLeast"/>
      <w:outlineLvl w:val="8"/>
    </w:pPr>
    <w:rPr>
      <w:rFonts w:cs="Arial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C915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ischentitel">
    <w:name w:val="Zwischentitel"/>
    <w:basedOn w:val="Standard"/>
    <w:next w:val="Fliesstext"/>
    <w:rsid w:val="004B7000"/>
    <w:pPr>
      <w:pBdr>
        <w:top w:val="single" w:sz="4" w:space="3" w:color="999999"/>
        <w:left w:val="single" w:sz="4" w:space="4" w:color="999999"/>
        <w:bottom w:val="single" w:sz="4" w:space="4" w:color="999999"/>
        <w:right w:val="single" w:sz="4" w:space="4" w:color="999999"/>
      </w:pBdr>
      <w:shd w:val="clear" w:color="auto" w:fill="999999"/>
      <w:ind w:left="113"/>
    </w:pPr>
    <w:rPr>
      <w:b/>
      <w:sz w:val="18"/>
      <w:szCs w:val="18"/>
      <w:lang w:val="en-GB"/>
    </w:rPr>
  </w:style>
  <w:style w:type="paragraph" w:customStyle="1" w:styleId="Fliesstext">
    <w:name w:val="Fliesstext"/>
    <w:basedOn w:val="Standard"/>
    <w:rsid w:val="004B7000"/>
    <w:pPr>
      <w:spacing w:line="227" w:lineRule="exact"/>
    </w:pPr>
    <w:rPr>
      <w:sz w:val="18"/>
      <w:szCs w:val="18"/>
      <w:lang w:val="en-GB"/>
    </w:rPr>
  </w:style>
  <w:style w:type="paragraph" w:customStyle="1" w:styleId="Leadtext">
    <w:name w:val="Leadtext"/>
    <w:basedOn w:val="Standard"/>
    <w:rsid w:val="004B7000"/>
    <w:pPr>
      <w:spacing w:line="227" w:lineRule="exact"/>
    </w:pPr>
    <w:rPr>
      <w:b/>
      <w:sz w:val="18"/>
      <w:szCs w:val="18"/>
      <w:lang w:val="en-GB"/>
    </w:rPr>
  </w:style>
  <w:style w:type="paragraph" w:customStyle="1" w:styleId="ErsterTitel">
    <w:name w:val="ErsterTitel"/>
    <w:basedOn w:val="Standard"/>
    <w:rsid w:val="004B7000"/>
    <w:pPr>
      <w:spacing w:line="567" w:lineRule="exact"/>
    </w:pPr>
    <w:rPr>
      <w:b/>
      <w:sz w:val="48"/>
      <w:szCs w:val="48"/>
    </w:rPr>
  </w:style>
  <w:style w:type="paragraph" w:customStyle="1" w:styleId="ZweiterTitel">
    <w:name w:val="ZweiterTitel"/>
    <w:basedOn w:val="Standard"/>
    <w:rsid w:val="004B7000"/>
    <w:pPr>
      <w:spacing w:line="567" w:lineRule="exact"/>
    </w:pPr>
    <w:rPr>
      <w:sz w:val="48"/>
      <w:szCs w:val="48"/>
    </w:rPr>
  </w:style>
  <w:style w:type="paragraph" w:customStyle="1" w:styleId="DokumentTitel">
    <w:name w:val="DokumentTitel"/>
    <w:basedOn w:val="Standard"/>
    <w:rsid w:val="004B7000"/>
    <w:rPr>
      <w:sz w:val="36"/>
      <w:szCs w:val="36"/>
    </w:rPr>
  </w:style>
  <w:style w:type="paragraph" w:styleId="Kopfzeile">
    <w:name w:val="header"/>
    <w:basedOn w:val="Standard"/>
    <w:rsid w:val="005E677B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5E677B"/>
    <w:pPr>
      <w:tabs>
        <w:tab w:val="center" w:pos="4536"/>
        <w:tab w:val="right" w:pos="9072"/>
      </w:tabs>
    </w:pPr>
  </w:style>
  <w:style w:type="paragraph" w:customStyle="1" w:styleId="Legenden">
    <w:name w:val="Legenden"/>
    <w:basedOn w:val="Fliesstext"/>
    <w:rsid w:val="00F3238E"/>
    <w:pPr>
      <w:spacing w:line="170" w:lineRule="exact"/>
    </w:pPr>
    <w:rPr>
      <w:b/>
      <w:sz w:val="14"/>
      <w:szCs w:val="14"/>
    </w:rPr>
  </w:style>
  <w:style w:type="paragraph" w:customStyle="1" w:styleId="Liste1">
    <w:name w:val="Liste 1"/>
    <w:basedOn w:val="Standard"/>
    <w:rsid w:val="00995AE1"/>
    <w:pPr>
      <w:numPr>
        <w:numId w:val="2"/>
      </w:numPr>
      <w:spacing w:line="227" w:lineRule="exact"/>
    </w:pPr>
    <w:rPr>
      <w:sz w:val="18"/>
    </w:rPr>
  </w:style>
  <w:style w:type="paragraph" w:styleId="Sprechblasentext">
    <w:name w:val="Balloon Text"/>
    <w:basedOn w:val="Standard"/>
    <w:semiHidden/>
    <w:rsid w:val="00810D65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rsid w:val="00341CD5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341CD5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341CD5"/>
    <w:rPr>
      <w:rFonts w:ascii="Frutiger 45 Light" w:hAnsi="Frutiger 45 Light"/>
    </w:rPr>
  </w:style>
  <w:style w:type="paragraph" w:styleId="Kommentarthema">
    <w:name w:val="annotation subject"/>
    <w:basedOn w:val="Kommentartext"/>
    <w:next w:val="Kommentartext"/>
    <w:link w:val="KommentarthemaZchn"/>
    <w:rsid w:val="00341CD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341CD5"/>
    <w:rPr>
      <w:rFonts w:ascii="Frutiger 45 Light" w:hAnsi="Frutiger 45 Light"/>
      <w:b/>
      <w:bCs/>
    </w:rPr>
  </w:style>
  <w:style w:type="character" w:styleId="Hyperlink">
    <w:name w:val="Hyperlink"/>
    <w:basedOn w:val="Absatz-Standardschriftart"/>
    <w:uiPriority w:val="99"/>
    <w:unhideWhenUsed/>
    <w:rsid w:val="00AF602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320848"/>
    <w:rPr>
      <w:rFonts w:ascii="Frutiger 45 Light" w:hAnsi="Frutiger 45 Light"/>
      <w:szCs w:val="24"/>
    </w:rPr>
  </w:style>
  <w:style w:type="paragraph" w:styleId="berschrift1">
    <w:name w:val="heading 1"/>
    <w:basedOn w:val="Standard"/>
    <w:next w:val="Standard"/>
    <w:qFormat/>
    <w:rsid w:val="00192BCE"/>
    <w:pPr>
      <w:numPr>
        <w:numId w:val="1"/>
      </w:numPr>
      <w:spacing w:line="243" w:lineRule="atLeast"/>
      <w:outlineLvl w:val="0"/>
    </w:pPr>
    <w:rPr>
      <w:rFonts w:cs="Arial"/>
      <w:b/>
      <w:bCs/>
      <w:kern w:val="28"/>
      <w:sz w:val="24"/>
      <w:szCs w:val="32"/>
    </w:rPr>
  </w:style>
  <w:style w:type="paragraph" w:styleId="berschrift2">
    <w:name w:val="heading 2"/>
    <w:basedOn w:val="Standard"/>
    <w:next w:val="Standard"/>
    <w:qFormat/>
    <w:rsid w:val="00192BCE"/>
    <w:pPr>
      <w:numPr>
        <w:ilvl w:val="1"/>
        <w:numId w:val="1"/>
      </w:numPr>
      <w:spacing w:line="243" w:lineRule="atLeast"/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Standard"/>
    <w:next w:val="Standard"/>
    <w:qFormat/>
    <w:rsid w:val="00192BCE"/>
    <w:pPr>
      <w:numPr>
        <w:ilvl w:val="2"/>
        <w:numId w:val="1"/>
      </w:numPr>
      <w:spacing w:line="243" w:lineRule="atLeast"/>
      <w:outlineLvl w:val="2"/>
    </w:pPr>
    <w:rPr>
      <w:rFonts w:cs="Arial"/>
      <w:bCs/>
      <w:szCs w:val="26"/>
    </w:rPr>
  </w:style>
  <w:style w:type="paragraph" w:styleId="berschrift4">
    <w:name w:val="heading 4"/>
    <w:basedOn w:val="Standard"/>
    <w:next w:val="Standard"/>
    <w:qFormat/>
    <w:rsid w:val="00192BCE"/>
    <w:pPr>
      <w:numPr>
        <w:ilvl w:val="3"/>
        <w:numId w:val="1"/>
      </w:numPr>
      <w:spacing w:line="243" w:lineRule="atLeast"/>
      <w:outlineLvl w:val="3"/>
    </w:pPr>
    <w:rPr>
      <w:bCs/>
      <w:szCs w:val="28"/>
    </w:rPr>
  </w:style>
  <w:style w:type="paragraph" w:styleId="berschrift5">
    <w:name w:val="heading 5"/>
    <w:basedOn w:val="Standard"/>
    <w:next w:val="Standard"/>
    <w:qFormat/>
    <w:rsid w:val="00192BCE"/>
    <w:pPr>
      <w:numPr>
        <w:ilvl w:val="4"/>
        <w:numId w:val="1"/>
      </w:numPr>
      <w:spacing w:line="243" w:lineRule="atLeast"/>
      <w:outlineLvl w:val="4"/>
    </w:pPr>
    <w:rPr>
      <w:bCs/>
      <w:iCs/>
      <w:szCs w:val="26"/>
    </w:rPr>
  </w:style>
  <w:style w:type="paragraph" w:styleId="berschrift6">
    <w:name w:val="heading 6"/>
    <w:basedOn w:val="Standard"/>
    <w:next w:val="Standard"/>
    <w:qFormat/>
    <w:rsid w:val="00192BCE"/>
    <w:pPr>
      <w:numPr>
        <w:ilvl w:val="5"/>
        <w:numId w:val="1"/>
      </w:numPr>
      <w:spacing w:line="243" w:lineRule="atLeast"/>
      <w:outlineLvl w:val="5"/>
    </w:pPr>
    <w:rPr>
      <w:bCs/>
      <w:szCs w:val="22"/>
    </w:rPr>
  </w:style>
  <w:style w:type="paragraph" w:styleId="berschrift7">
    <w:name w:val="heading 7"/>
    <w:basedOn w:val="Standard"/>
    <w:next w:val="Standard"/>
    <w:qFormat/>
    <w:rsid w:val="00192BCE"/>
    <w:pPr>
      <w:numPr>
        <w:ilvl w:val="6"/>
        <w:numId w:val="1"/>
      </w:numPr>
      <w:spacing w:line="243" w:lineRule="atLeast"/>
      <w:outlineLvl w:val="6"/>
    </w:pPr>
  </w:style>
  <w:style w:type="paragraph" w:styleId="berschrift8">
    <w:name w:val="heading 8"/>
    <w:basedOn w:val="Standard"/>
    <w:next w:val="Standard"/>
    <w:qFormat/>
    <w:rsid w:val="00192BCE"/>
    <w:pPr>
      <w:numPr>
        <w:ilvl w:val="7"/>
        <w:numId w:val="1"/>
      </w:numPr>
      <w:spacing w:line="243" w:lineRule="atLeast"/>
      <w:outlineLvl w:val="7"/>
    </w:pPr>
    <w:rPr>
      <w:iCs/>
    </w:rPr>
  </w:style>
  <w:style w:type="paragraph" w:styleId="berschrift9">
    <w:name w:val="heading 9"/>
    <w:basedOn w:val="Standard"/>
    <w:next w:val="Standard"/>
    <w:qFormat/>
    <w:rsid w:val="00192BCE"/>
    <w:pPr>
      <w:numPr>
        <w:ilvl w:val="8"/>
        <w:numId w:val="1"/>
      </w:numPr>
      <w:spacing w:line="243" w:lineRule="atLeast"/>
      <w:outlineLvl w:val="8"/>
    </w:pPr>
    <w:rPr>
      <w:rFonts w:cs="Arial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C915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ischentitel">
    <w:name w:val="Zwischentitel"/>
    <w:basedOn w:val="Standard"/>
    <w:next w:val="Fliesstext"/>
    <w:rsid w:val="004B7000"/>
    <w:pPr>
      <w:pBdr>
        <w:top w:val="single" w:sz="4" w:space="3" w:color="999999"/>
        <w:left w:val="single" w:sz="4" w:space="4" w:color="999999"/>
        <w:bottom w:val="single" w:sz="4" w:space="4" w:color="999999"/>
        <w:right w:val="single" w:sz="4" w:space="4" w:color="999999"/>
      </w:pBdr>
      <w:shd w:val="clear" w:color="auto" w:fill="999999"/>
      <w:ind w:left="113"/>
    </w:pPr>
    <w:rPr>
      <w:b/>
      <w:sz w:val="18"/>
      <w:szCs w:val="18"/>
      <w:lang w:val="en-GB"/>
    </w:rPr>
  </w:style>
  <w:style w:type="paragraph" w:customStyle="1" w:styleId="Fliesstext">
    <w:name w:val="Fliesstext"/>
    <w:basedOn w:val="Standard"/>
    <w:rsid w:val="004B7000"/>
    <w:pPr>
      <w:spacing w:line="227" w:lineRule="exact"/>
    </w:pPr>
    <w:rPr>
      <w:sz w:val="18"/>
      <w:szCs w:val="18"/>
      <w:lang w:val="en-GB"/>
    </w:rPr>
  </w:style>
  <w:style w:type="paragraph" w:customStyle="1" w:styleId="Leadtext">
    <w:name w:val="Leadtext"/>
    <w:basedOn w:val="Standard"/>
    <w:rsid w:val="004B7000"/>
    <w:pPr>
      <w:spacing w:line="227" w:lineRule="exact"/>
    </w:pPr>
    <w:rPr>
      <w:b/>
      <w:sz w:val="18"/>
      <w:szCs w:val="18"/>
      <w:lang w:val="en-GB"/>
    </w:rPr>
  </w:style>
  <w:style w:type="paragraph" w:customStyle="1" w:styleId="ErsterTitel">
    <w:name w:val="ErsterTitel"/>
    <w:basedOn w:val="Standard"/>
    <w:rsid w:val="004B7000"/>
    <w:pPr>
      <w:spacing w:line="567" w:lineRule="exact"/>
    </w:pPr>
    <w:rPr>
      <w:b/>
      <w:sz w:val="48"/>
      <w:szCs w:val="48"/>
    </w:rPr>
  </w:style>
  <w:style w:type="paragraph" w:customStyle="1" w:styleId="ZweiterTitel">
    <w:name w:val="ZweiterTitel"/>
    <w:basedOn w:val="Standard"/>
    <w:rsid w:val="004B7000"/>
    <w:pPr>
      <w:spacing w:line="567" w:lineRule="exact"/>
    </w:pPr>
    <w:rPr>
      <w:sz w:val="48"/>
      <w:szCs w:val="48"/>
    </w:rPr>
  </w:style>
  <w:style w:type="paragraph" w:customStyle="1" w:styleId="DokumentTitel">
    <w:name w:val="DokumentTitel"/>
    <w:basedOn w:val="Standard"/>
    <w:rsid w:val="004B7000"/>
    <w:rPr>
      <w:sz w:val="36"/>
      <w:szCs w:val="36"/>
    </w:rPr>
  </w:style>
  <w:style w:type="paragraph" w:styleId="Kopfzeile">
    <w:name w:val="header"/>
    <w:basedOn w:val="Standard"/>
    <w:rsid w:val="005E677B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5E677B"/>
    <w:pPr>
      <w:tabs>
        <w:tab w:val="center" w:pos="4536"/>
        <w:tab w:val="right" w:pos="9072"/>
      </w:tabs>
    </w:pPr>
  </w:style>
  <w:style w:type="paragraph" w:customStyle="1" w:styleId="Legenden">
    <w:name w:val="Legenden"/>
    <w:basedOn w:val="Fliesstext"/>
    <w:rsid w:val="00F3238E"/>
    <w:pPr>
      <w:spacing w:line="170" w:lineRule="exact"/>
    </w:pPr>
    <w:rPr>
      <w:b/>
      <w:sz w:val="14"/>
      <w:szCs w:val="14"/>
    </w:rPr>
  </w:style>
  <w:style w:type="paragraph" w:customStyle="1" w:styleId="Liste1">
    <w:name w:val="Liste 1"/>
    <w:basedOn w:val="Standard"/>
    <w:rsid w:val="00995AE1"/>
    <w:pPr>
      <w:numPr>
        <w:numId w:val="2"/>
      </w:numPr>
      <w:spacing w:line="227" w:lineRule="exact"/>
    </w:pPr>
    <w:rPr>
      <w:sz w:val="18"/>
    </w:rPr>
  </w:style>
  <w:style w:type="paragraph" w:styleId="Sprechblasentext">
    <w:name w:val="Balloon Text"/>
    <w:basedOn w:val="Standard"/>
    <w:semiHidden/>
    <w:rsid w:val="00810D65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rsid w:val="00341CD5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341CD5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341CD5"/>
    <w:rPr>
      <w:rFonts w:ascii="Frutiger 45 Light" w:hAnsi="Frutiger 45 Light"/>
    </w:rPr>
  </w:style>
  <w:style w:type="paragraph" w:styleId="Kommentarthema">
    <w:name w:val="annotation subject"/>
    <w:basedOn w:val="Kommentartext"/>
    <w:next w:val="Kommentartext"/>
    <w:link w:val="KommentarthemaZchn"/>
    <w:rsid w:val="00341CD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341CD5"/>
    <w:rPr>
      <w:rFonts w:ascii="Frutiger 45 Light" w:hAnsi="Frutiger 45 Light"/>
      <w:b/>
      <w:bCs/>
    </w:rPr>
  </w:style>
  <w:style w:type="character" w:styleId="Hyperlink">
    <w:name w:val="Hyperlink"/>
    <w:basedOn w:val="Absatz-Standardschriftart"/>
    <w:uiPriority w:val="99"/>
    <w:unhideWhenUsed/>
    <w:rsid w:val="00AF60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873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8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96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2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08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extern.post.ch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5" Type="http://schemas.openxmlformats.org/officeDocument/2006/relationships/settings" Target="settings.xml"/><Relationship Id="rId15" Type="http://schemas.openxmlformats.org/officeDocument/2006/relationships/image" Target="media/image20.wmf"/><Relationship Id="rId10" Type="http://schemas.openxmlformats.org/officeDocument/2006/relationships/hyperlink" Target="https://postzone.extern.post.ch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zimoskas\AppData\Roaming\Postforms.Net\Templates2011\4ukfactsheet.dotm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844168-0792-47C7-811B-962D533CF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4ukfactsheet.dotm</Template>
  <TotalTime>0</TotalTime>
  <Pages>1</Pages>
  <Words>147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Fact Sheets  Nr</vt:lpstr>
    </vt:vector>
  </TitlesOfParts>
  <Company>Swiss Post</Company>
  <LinksUpToDate>false</LinksUpToDate>
  <CharactersWithSpaces>1074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Fact Sheets  Nr</dc:title>
  <dc:creator>kazimoskas</dc:creator>
  <cp:lastModifiedBy>Beat</cp:lastModifiedBy>
  <cp:revision>2</cp:revision>
  <cp:lastPrinted>2012-06-19T07:58:00Z</cp:lastPrinted>
  <dcterms:created xsi:type="dcterms:W3CDTF">2018-09-09T21:18:00Z</dcterms:created>
  <dcterms:modified xsi:type="dcterms:W3CDTF">2018-09-09T21:18:00Z</dcterms:modified>
</cp:coreProperties>
</file>